
<file path=[Content_Types].xml><?xml version="1.0" encoding="utf-8"?>
<Types xmlns="http://schemas.openxmlformats.org/package/2006/content-types">
  <Default Extension="png" ContentType="image/png"/>
  <Default Extension="w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AEA" w:rsidRDefault="007B6AEA">
      <w:pPr>
        <w:pStyle w:val="Standard"/>
        <w:rPr>
          <w:rFonts w:ascii="Arial Black" w:hAnsi="Arial Black"/>
          <w:b/>
          <w:bCs/>
          <w:color w:val="000000"/>
          <w:sz w:val="28"/>
          <w:szCs w:val="28"/>
          <w:u w:val="single"/>
          <w:shd w:val="clear" w:color="auto" w:fill="FFFF00"/>
        </w:rPr>
      </w:pPr>
    </w:p>
    <w:p w:rsidR="006B482A" w:rsidRDefault="009F634B">
      <w:pPr>
        <w:pStyle w:val="Standard"/>
      </w:pPr>
      <w:r>
        <w:rPr>
          <w:rFonts w:ascii="Arial Black" w:hAnsi="Arial Black"/>
          <w:b/>
          <w:bCs/>
          <w:color w:val="000000"/>
          <w:sz w:val="28"/>
          <w:szCs w:val="28"/>
          <w:u w:val="single"/>
          <w:shd w:val="clear" w:color="auto" w:fill="FFFF00"/>
        </w:rPr>
        <w:t xml:space="preserve">DEUXIEME ETAPE : </w:t>
      </w:r>
      <w:r>
        <w:rPr>
          <w:rFonts w:ascii="Arial Black" w:hAnsi="Arial Black"/>
          <w:b/>
          <w:bCs/>
          <w:color w:val="000000"/>
          <w:sz w:val="28"/>
          <w:szCs w:val="28"/>
          <w:u w:val="single"/>
          <w:shd w:val="clear" w:color="auto" w:fill="FFFF00"/>
        </w:rPr>
        <w:t>Création du scénario</w:t>
      </w:r>
    </w:p>
    <w:p w:rsidR="006B482A" w:rsidRDefault="009F634B">
      <w:pPr>
        <w:pStyle w:val="Standard"/>
      </w:pPr>
      <w:r>
        <w:rPr>
          <w:rFonts w:ascii="Arial Black" w:hAnsi="Arial Black"/>
          <w:b/>
          <w:bCs/>
          <w:color w:val="000000"/>
          <w:sz w:val="20"/>
          <w:u w:val="single"/>
          <w:shd w:val="clear" w:color="auto" w:fill="FFFF00"/>
        </w:rPr>
        <w:t>PRESENTATION DU SCENARIO 1 </w:t>
      </w:r>
      <w:proofErr w:type="gramStart"/>
      <w:r>
        <w:rPr>
          <w:rFonts w:ascii="Arial Black" w:hAnsi="Arial Black"/>
          <w:b/>
          <w:bCs/>
          <w:color w:val="000000"/>
          <w:sz w:val="20"/>
          <w:u w:val="single"/>
          <w:shd w:val="clear" w:color="auto" w:fill="FFFF00"/>
        </w:rPr>
        <w:t>:  La</w:t>
      </w:r>
      <w:proofErr w:type="gramEnd"/>
      <w:r>
        <w:rPr>
          <w:rFonts w:ascii="Arial Black" w:hAnsi="Arial Black"/>
          <w:b/>
          <w:bCs/>
          <w:color w:val="000000"/>
          <w:sz w:val="20"/>
          <w:u w:val="single"/>
          <w:shd w:val="clear" w:color="auto" w:fill="FFFF00"/>
        </w:rPr>
        <w:t xml:space="preserve"> place du fleuve Maroni en 2060, élément fondateur de Saint-Laurent-du-Maroni</w:t>
      </w:r>
    </w:p>
    <w:p w:rsidR="006B482A" w:rsidRDefault="009F634B">
      <w:pPr>
        <w:pStyle w:val="Standard"/>
        <w:jc w:val="right"/>
      </w:pPr>
      <w:r>
        <w:rPr>
          <w:noProof/>
          <w:lang w:eastAsia="fr-FR" w:bidi="ar-SA"/>
        </w:rPr>
        <w:drawing>
          <wp:anchor distT="0" distB="0" distL="114300" distR="114300" simplePos="0" relativeHeight="49" behindDoc="0" locked="0" layoutInCell="1" allowOverlap="1">
            <wp:simplePos x="0" y="0"/>
            <wp:positionH relativeFrom="margin">
              <wp:posOffset>6920999</wp:posOffset>
            </wp:positionH>
            <wp:positionV relativeFrom="paragraph">
              <wp:posOffset>-5760</wp:posOffset>
            </wp:positionV>
            <wp:extent cx="3156120" cy="2072160"/>
            <wp:effectExtent l="0" t="0" r="6180" b="4290"/>
            <wp:wrapNone/>
            <wp:docPr id="41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6120" cy="20721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6B482A" w:rsidRDefault="009F634B">
      <w:pPr>
        <w:pStyle w:val="Standard"/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55" behindDoc="0" locked="0" layoutInCell="1" allowOverlap="1">
                <wp:simplePos x="0" y="0"/>
                <wp:positionH relativeFrom="margin">
                  <wp:posOffset>6912719</wp:posOffset>
                </wp:positionH>
                <wp:positionV relativeFrom="paragraph">
                  <wp:posOffset>1877039</wp:posOffset>
                </wp:positionV>
                <wp:extent cx="2354400" cy="277200"/>
                <wp:effectExtent l="0" t="0" r="26850" b="27600"/>
                <wp:wrapNone/>
                <wp:docPr id="42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4400" cy="2772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600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6B482A" w:rsidRDefault="009F634B">
                            <w:pPr>
                              <w:ind w:left="708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Document 2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0"/>
                    </wps:wsp>
                  </a:graphicData>
                </a:graphic>
              </wp:anchor>
            </w:drawing>
          </mc:Choice>
          <mc:Fallback>
            <w:pict>
              <v:rect id="Rectangle 26" o:spid="_x0000_s1026" style="position:absolute;margin-left:544.3pt;margin-top:147.8pt;width:185.4pt;height:21.85pt;z-index:55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" fillcolor="#5b9bd5" strokecolor="#41719c" strokeweight=".35mm">
                <v:textbox>
                  <w:txbxContent>
                    <w:p w:rsidR="006B482A" w:rsidRDefault="009F634B">
                      <w:pPr>
                        <w:ind w:left="708"/>
                        <w:jc w:val="center"/>
                      </w:pPr>
                      <w:r>
                        <w:rPr>
                          <w:rFonts w:ascii="Arial Black" w:hAnsi="Arial Black"/>
                          <w:sz w:val="20"/>
                          <w:szCs w:val="20"/>
                        </w:rPr>
                        <w:t>Document 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5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2423880</wp:posOffset>
                </wp:positionV>
                <wp:extent cx="2354400" cy="277200"/>
                <wp:effectExtent l="0" t="0" r="26850" b="27600"/>
                <wp:wrapNone/>
                <wp:docPr id="43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4400" cy="2772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600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6B482A" w:rsidRDefault="009F634B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Document 1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0"/>
                    </wps:wsp>
                  </a:graphicData>
                </a:graphic>
              </wp:anchor>
            </w:drawing>
          </mc:Choice>
          <mc:Fallback>
            <w:pict>
              <v:rect id="Rectangle 25" o:spid="_x0000_s1027" style="position:absolute;margin-left:0;margin-top:190.85pt;width:185.4pt;height:21.85pt;z-index:5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" fillcolor="#5b9bd5" strokecolor="#41719c" strokeweight=".35mm">
                <v:textbox>
                  <w:txbxContent>
                    <w:p w:rsidR="006B482A" w:rsidRDefault="009F634B">
                      <w:pPr>
                        <w:jc w:val="center"/>
                      </w:pPr>
                      <w:r>
                        <w:rPr>
                          <w:rFonts w:ascii="Arial Black" w:hAnsi="Arial Black"/>
                          <w:sz w:val="20"/>
                          <w:szCs w:val="20"/>
                        </w:rPr>
                        <w:t>Document 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 w:bidi="ar-SA"/>
        </w:rPr>
        <w:drawing>
          <wp:inline distT="0" distB="0" distL="0" distR="0">
            <wp:extent cx="6691679" cy="2715120"/>
            <wp:effectExtent l="0" t="0" r="0" b="9030"/>
            <wp:docPr id="44" name="Imag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1679" cy="27151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B482A" w:rsidRDefault="006B482A">
      <w:pPr>
        <w:pStyle w:val="Standard"/>
        <w:jc w:val="right"/>
      </w:pPr>
    </w:p>
    <w:p w:rsidR="006B482A" w:rsidRDefault="009F634B">
      <w:pPr>
        <w:pStyle w:val="Standard"/>
        <w:numPr>
          <w:ilvl w:val="0"/>
          <w:numId w:val="5"/>
        </w:numPr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Sur la photographie satellite de Saint-Laurent (document 2), localise le paysage du document</w:t>
      </w:r>
      <w:r>
        <w:rPr>
          <w:rFonts w:ascii="Arial Black" w:hAnsi="Arial Black"/>
          <w:sz w:val="20"/>
          <w:szCs w:val="20"/>
        </w:rPr>
        <w:t xml:space="preserve"> 1.</w:t>
      </w:r>
    </w:p>
    <w:p w:rsidR="006B482A" w:rsidRDefault="006B482A">
      <w:pPr>
        <w:pStyle w:val="Standard"/>
        <w:ind w:left="720"/>
        <w:rPr>
          <w:rFonts w:ascii="Arial Black" w:hAnsi="Arial Black"/>
          <w:sz w:val="20"/>
          <w:szCs w:val="20"/>
        </w:rPr>
      </w:pPr>
    </w:p>
    <w:p w:rsidR="006B482A" w:rsidRDefault="009F634B">
      <w:pPr>
        <w:pStyle w:val="Standard"/>
        <w:numPr>
          <w:ilvl w:val="0"/>
          <w:numId w:val="5"/>
        </w:numPr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Décris en quelques lignes ou dessine sur la photographie, à quoi ressemblera – pour ton groupe - ce paysage en 2060.</w:t>
      </w:r>
    </w:p>
    <w:p w:rsidR="006B482A" w:rsidRDefault="009F634B">
      <w:pPr>
        <w:pStyle w:val="Standard"/>
        <w:numPr>
          <w:ilvl w:val="0"/>
          <w:numId w:val="6"/>
        </w:num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Pour développer ta réponse, utilise au moins une caractéristique de chaque domaine vu dans le tableau de l’activité 1.</w:t>
      </w:r>
    </w:p>
    <w:p w:rsidR="006B482A" w:rsidRDefault="009F634B">
      <w:pPr>
        <w:pStyle w:val="Standard"/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</w:pPr>
      <w: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  <w:t>………………………………………………………………………………………………………………………………………………………………………………………………………..</w:t>
      </w:r>
    </w:p>
    <w:p w:rsidR="006B482A" w:rsidRDefault="009F634B">
      <w:pPr>
        <w:pStyle w:val="Standard"/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</w:pPr>
      <w: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B482A" w:rsidRDefault="009F634B">
      <w:pPr>
        <w:pStyle w:val="Standard"/>
      </w:pPr>
      <w: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B482A" w:rsidRDefault="009F634B">
      <w:pPr>
        <w:pStyle w:val="Standard"/>
      </w:pPr>
      <w: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  <w:t>………………………………………………………………</w:t>
      </w:r>
      <w: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  <w:t>…………………………………………………………………………………………………………………………………………</w:t>
      </w:r>
    </w:p>
    <w:p w:rsidR="006B482A" w:rsidRDefault="009F634B">
      <w:pPr>
        <w:pStyle w:val="Standard"/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</w:pPr>
      <w: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B482A" w:rsidRDefault="009F634B">
      <w:pPr>
        <w:pStyle w:val="Standard"/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</w:pPr>
      <w: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B482A" w:rsidRDefault="006B482A">
      <w:pPr>
        <w:pStyle w:val="Standard"/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</w:pPr>
    </w:p>
    <w:p w:rsidR="006B482A" w:rsidRDefault="009F634B">
      <w:pPr>
        <w:pStyle w:val="Standard"/>
        <w:numPr>
          <w:ilvl w:val="0"/>
          <w:numId w:val="7"/>
        </w:numPr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Cite et explique deux avantages de ce projet.</w:t>
      </w:r>
    </w:p>
    <w:p w:rsidR="006B482A" w:rsidRDefault="009F634B">
      <w:pPr>
        <w:pStyle w:val="Standard"/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</w:pPr>
      <w: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  <w:t>……</w:t>
      </w:r>
      <w: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6B482A" w:rsidRDefault="009F634B">
      <w:pPr>
        <w:pStyle w:val="Standard"/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</w:pPr>
      <w: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B482A" w:rsidRDefault="006B482A">
      <w:pPr>
        <w:pStyle w:val="Standard"/>
        <w:ind w:left="720"/>
        <w:rPr>
          <w:rFonts w:ascii="Arial Black" w:hAnsi="Arial Black"/>
          <w:sz w:val="20"/>
          <w:szCs w:val="20"/>
        </w:rPr>
      </w:pPr>
    </w:p>
    <w:p w:rsidR="006B482A" w:rsidRDefault="009F634B">
      <w:pPr>
        <w:pStyle w:val="Standard"/>
        <w:numPr>
          <w:ilvl w:val="0"/>
          <w:numId w:val="5"/>
        </w:numPr>
      </w:pPr>
      <w:r>
        <w:rPr>
          <w:rFonts w:ascii="Arial Black" w:hAnsi="Arial Black"/>
          <w:sz w:val="20"/>
          <w:szCs w:val="20"/>
        </w:rPr>
        <w:t>Cite et explique deux</w:t>
      </w:r>
      <w:r>
        <w:rPr>
          <w:rFonts w:ascii="Arial Black" w:hAnsi="Arial Black"/>
          <w:color w:val="FF0000"/>
          <w:sz w:val="20"/>
          <w:szCs w:val="20"/>
        </w:rPr>
        <w:t xml:space="preserve"> inconvénients </w:t>
      </w:r>
      <w:r>
        <w:rPr>
          <w:rFonts w:ascii="Arial Black" w:hAnsi="Arial Black"/>
          <w:sz w:val="20"/>
          <w:szCs w:val="20"/>
        </w:rPr>
        <w:t xml:space="preserve">(= - - - - - - - - - - - - - - - - - - - - - - - - - - - - - - - - </w:t>
      </w:r>
      <w:r>
        <w:rPr>
          <w:rFonts w:ascii="Arial Black" w:hAnsi="Arial Black"/>
          <w:sz w:val="20"/>
          <w:szCs w:val="20"/>
        </w:rPr>
        <w:t>- - - - - - - - - - - - - - - - -) de ce projet.</w:t>
      </w:r>
    </w:p>
    <w:p w:rsidR="006B482A" w:rsidRDefault="009F634B">
      <w:pPr>
        <w:pStyle w:val="Standard"/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</w:pPr>
      <w: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B482A" w:rsidRDefault="009F634B">
      <w:pPr>
        <w:pStyle w:val="Standard"/>
      </w:pPr>
      <w: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B6AEA" w:rsidRDefault="007B6AEA">
      <w:pPr>
        <w:pStyle w:val="Standard"/>
        <w:rPr>
          <w:rFonts w:ascii="Arial Black" w:hAnsi="Arial Black"/>
          <w:b/>
          <w:bCs/>
          <w:color w:val="000000"/>
          <w:sz w:val="28"/>
          <w:szCs w:val="28"/>
          <w:u w:val="single"/>
          <w:shd w:val="clear" w:color="auto" w:fill="FFFF00"/>
        </w:rPr>
      </w:pPr>
    </w:p>
    <w:p w:rsidR="006B482A" w:rsidRDefault="009F634B">
      <w:pPr>
        <w:pStyle w:val="Standard"/>
        <w:rPr>
          <w:rFonts w:ascii="Arial Black" w:hAnsi="Arial Black"/>
          <w:b/>
          <w:bCs/>
          <w:color w:val="000000"/>
          <w:sz w:val="28"/>
          <w:szCs w:val="28"/>
          <w:u w:val="single"/>
          <w:shd w:val="clear" w:color="auto" w:fill="FFFF00"/>
        </w:rPr>
      </w:pPr>
      <w:r>
        <w:rPr>
          <w:rFonts w:ascii="Arial Black" w:hAnsi="Arial Black"/>
          <w:b/>
          <w:bCs/>
          <w:color w:val="000000"/>
          <w:sz w:val="28"/>
          <w:szCs w:val="28"/>
          <w:u w:val="single"/>
          <w:shd w:val="clear" w:color="auto" w:fill="FFFF00"/>
        </w:rPr>
        <w:t>DEUXIEME ETAPE : Création du scénario</w:t>
      </w:r>
    </w:p>
    <w:p w:rsidR="006B482A" w:rsidRDefault="009F634B">
      <w:pPr>
        <w:pStyle w:val="Standard"/>
      </w:pPr>
      <w:r>
        <w:rPr>
          <w:rFonts w:ascii="Arial Black" w:hAnsi="Arial Black"/>
          <w:b/>
          <w:sz w:val="20"/>
          <w:szCs w:val="20"/>
          <w:u w:val="single"/>
          <w:shd w:val="clear" w:color="auto" w:fill="FFFF00"/>
        </w:rPr>
        <w:t>PRESENTATION DU</w:t>
      </w:r>
      <w:r>
        <w:rPr>
          <w:rFonts w:ascii="Arial Black" w:hAnsi="Arial Black"/>
          <w:b/>
          <w:sz w:val="20"/>
          <w:szCs w:val="20"/>
          <w:u w:val="single"/>
          <w:shd w:val="clear" w:color="auto" w:fill="FFFF00"/>
        </w:rPr>
        <w:t xml:space="preserve"> SCENARIO 2 : </w:t>
      </w:r>
      <w:r>
        <w:rPr>
          <w:rFonts w:ascii="Arial Black" w:hAnsi="Arial Black" w:cs="Arial"/>
          <w:b/>
          <w:bCs/>
          <w:color w:val="000000"/>
          <w:sz w:val="20"/>
          <w:szCs w:val="20"/>
          <w:u w:val="single"/>
          <w:shd w:val="clear" w:color="auto" w:fill="FFFF00"/>
        </w:rPr>
        <w:t>L’utilisation des bâtiments anciens de la ville en 2060 : l’exemple de l’hôpital Franck Joly</w:t>
      </w:r>
    </w:p>
    <w:p w:rsidR="006B482A" w:rsidRDefault="009F634B">
      <w:pPr>
        <w:pStyle w:val="Standard"/>
      </w:pPr>
      <w:r>
        <w:rPr>
          <w:noProof/>
          <w:lang w:eastAsia="fr-FR" w:bidi="ar-SA"/>
        </w:rPr>
        <w:drawing>
          <wp:anchor distT="0" distB="0" distL="114300" distR="114300" simplePos="0" relativeHeight="24" behindDoc="0" locked="0" layoutInCell="1" allowOverlap="1">
            <wp:simplePos x="0" y="0"/>
            <wp:positionH relativeFrom="margin">
              <wp:posOffset>6911280</wp:posOffset>
            </wp:positionH>
            <wp:positionV relativeFrom="paragraph">
              <wp:posOffset>9000</wp:posOffset>
            </wp:positionV>
            <wp:extent cx="3152879" cy="2070000"/>
            <wp:effectExtent l="0" t="0" r="9421" b="6450"/>
            <wp:wrapNone/>
            <wp:docPr id="45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2879" cy="2070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6B482A" w:rsidRDefault="009F634B">
      <w:pPr>
        <w:pStyle w:val="Standard"/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7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1870199</wp:posOffset>
                </wp:positionV>
                <wp:extent cx="2354400" cy="277200"/>
                <wp:effectExtent l="0" t="0" r="26850" b="27600"/>
                <wp:wrapNone/>
                <wp:docPr id="4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4400" cy="2772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600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6B482A" w:rsidRDefault="009F634B">
                            <w:pPr>
                              <w:ind w:left="708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Document 2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0"/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134.2pt;margin-top:147.25pt;width:185.4pt;height:21.85pt;z-index:27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" fillcolor="#5b9bd5" strokecolor="#41719c" strokeweight=".35mm">
                <v:textbox>
                  <w:txbxContent>
                    <w:p w:rsidR="006B482A" w:rsidRDefault="009F634B">
                      <w:pPr>
                        <w:ind w:left="708"/>
                        <w:jc w:val="center"/>
                      </w:pPr>
                      <w:r>
                        <w:rPr>
                          <w:rFonts w:ascii="Arial Black" w:hAnsi="Arial Black"/>
                          <w:sz w:val="20"/>
                          <w:szCs w:val="20"/>
                        </w:rPr>
                        <w:t>Document 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2517840</wp:posOffset>
                </wp:positionV>
                <wp:extent cx="2354400" cy="277200"/>
                <wp:effectExtent l="0" t="0" r="26850" b="27600"/>
                <wp:wrapNone/>
                <wp:docPr id="47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4400" cy="2772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600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6B482A" w:rsidRDefault="009F634B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Document 1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0"/>
                    </wps:wsp>
                  </a:graphicData>
                </a:graphic>
              </wp:anchor>
            </w:drawing>
          </mc:Choice>
          <mc:Fallback>
            <w:pict>
              <v:rect id="_x0000_s1029" style="position:absolute;margin-left:0;margin-top:198.25pt;width:185.4pt;height:21.85pt;z-index:2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" fillcolor="#5b9bd5" strokecolor="#41719c" strokeweight=".35mm">
                <v:textbox>
                  <w:txbxContent>
                    <w:p w:rsidR="006B482A" w:rsidRDefault="009F634B">
                      <w:pPr>
                        <w:jc w:val="center"/>
                      </w:pPr>
                      <w:r>
                        <w:rPr>
                          <w:rFonts w:ascii="Arial Black" w:hAnsi="Arial Black"/>
                          <w:sz w:val="20"/>
                          <w:szCs w:val="20"/>
                        </w:rPr>
                        <w:t>Document 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 w:bidi="ar-SA"/>
        </w:rPr>
        <w:drawing>
          <wp:inline distT="0" distB="0" distL="0" distR="0">
            <wp:extent cx="6224760" cy="2822400"/>
            <wp:effectExtent l="0" t="0" r="4590" b="0"/>
            <wp:docPr id="48" name="Imag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4760" cy="2822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B482A" w:rsidRDefault="006B482A">
      <w:pPr>
        <w:pStyle w:val="Standard"/>
        <w:ind w:left="720"/>
        <w:rPr>
          <w:rFonts w:ascii="Arial Black" w:hAnsi="Arial Black"/>
          <w:sz w:val="20"/>
          <w:szCs w:val="20"/>
        </w:rPr>
      </w:pPr>
    </w:p>
    <w:p w:rsidR="006B482A" w:rsidRDefault="009F634B">
      <w:pPr>
        <w:pStyle w:val="Standard"/>
        <w:numPr>
          <w:ilvl w:val="0"/>
          <w:numId w:val="8"/>
        </w:numPr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Sur la photographie satellite de Saint-Laurent (document 2), localise le paysage du document 1.</w:t>
      </w:r>
    </w:p>
    <w:p w:rsidR="006B482A" w:rsidRDefault="009F634B">
      <w:pPr>
        <w:pStyle w:val="Standard"/>
        <w:numPr>
          <w:ilvl w:val="0"/>
          <w:numId w:val="8"/>
        </w:numPr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 xml:space="preserve">Décris en quelques </w:t>
      </w:r>
      <w:r>
        <w:rPr>
          <w:rFonts w:ascii="Arial Black" w:hAnsi="Arial Black"/>
          <w:sz w:val="20"/>
          <w:szCs w:val="20"/>
        </w:rPr>
        <w:t>lignes ou dessine sur la photographie, à quoi ressemblera – pour ton groupe - ce paysage en 2060.</w:t>
      </w:r>
    </w:p>
    <w:p w:rsidR="006B482A" w:rsidRDefault="009F634B">
      <w:pPr>
        <w:pStyle w:val="Standard"/>
        <w:numPr>
          <w:ilvl w:val="0"/>
          <w:numId w:val="9"/>
        </w:num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Pour développer ta réponse, utilise au moins une caractéristique de chaque domaine vu dans le tableau de l’activité 1.</w:t>
      </w:r>
    </w:p>
    <w:p w:rsidR="006B482A" w:rsidRDefault="009F634B">
      <w:pPr>
        <w:pStyle w:val="Standard"/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</w:pPr>
      <w: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  <w:t>………………………………………………………………………………………………………………………………………………………………………………………………………..</w:t>
      </w:r>
    </w:p>
    <w:p w:rsidR="006B482A" w:rsidRDefault="009F634B">
      <w:pPr>
        <w:pStyle w:val="Standard"/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</w:pPr>
      <w: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B482A" w:rsidRDefault="009F634B">
      <w:pPr>
        <w:pStyle w:val="Standard"/>
      </w:pPr>
      <w: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B482A" w:rsidRDefault="009F634B">
      <w:pPr>
        <w:pStyle w:val="Standard"/>
      </w:pPr>
      <w: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  <w:t>………………………………………………………………</w:t>
      </w:r>
      <w: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  <w:t>…………………………………………………………………………………………………………………………………………</w:t>
      </w:r>
    </w:p>
    <w:p w:rsidR="006B482A" w:rsidRDefault="009F634B">
      <w:pPr>
        <w:pStyle w:val="Standard"/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</w:pPr>
      <w: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B482A" w:rsidRDefault="009F634B">
      <w:pPr>
        <w:pStyle w:val="Standard"/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</w:pPr>
      <w: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B482A" w:rsidRDefault="006B482A">
      <w:pPr>
        <w:pStyle w:val="Standard"/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</w:pPr>
    </w:p>
    <w:p w:rsidR="006B482A" w:rsidRDefault="009F634B">
      <w:pPr>
        <w:pStyle w:val="Standard"/>
        <w:numPr>
          <w:ilvl w:val="0"/>
          <w:numId w:val="10"/>
        </w:numPr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Cite et explique deux avantages de ce projet.</w:t>
      </w:r>
    </w:p>
    <w:p w:rsidR="006B482A" w:rsidRDefault="009F634B">
      <w:pPr>
        <w:pStyle w:val="Standard"/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</w:pPr>
      <w: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  <w:t>……</w:t>
      </w:r>
      <w: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6B482A" w:rsidRDefault="009F634B">
      <w:pPr>
        <w:pStyle w:val="Standard"/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</w:pPr>
      <w: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B482A" w:rsidRPr="00DA519C" w:rsidRDefault="006B482A">
      <w:pPr>
        <w:pStyle w:val="Standard"/>
        <w:ind w:left="720"/>
        <w:rPr>
          <w:rFonts w:ascii="Arial Black" w:hAnsi="Arial Black"/>
          <w:b/>
          <w:sz w:val="20"/>
          <w:szCs w:val="20"/>
        </w:rPr>
      </w:pPr>
    </w:p>
    <w:p w:rsidR="006B482A" w:rsidRDefault="009F634B">
      <w:pPr>
        <w:pStyle w:val="Standard"/>
        <w:numPr>
          <w:ilvl w:val="0"/>
          <w:numId w:val="8"/>
        </w:numPr>
      </w:pPr>
      <w:bookmarkStart w:id="0" w:name="_GoBack"/>
      <w:bookmarkEnd w:id="0"/>
      <w:r>
        <w:rPr>
          <w:rFonts w:ascii="Arial Black" w:hAnsi="Arial Black"/>
          <w:sz w:val="20"/>
          <w:szCs w:val="20"/>
        </w:rPr>
        <w:t xml:space="preserve">Cite et explique deux </w:t>
      </w:r>
      <w:r>
        <w:rPr>
          <w:rFonts w:ascii="Arial Black" w:hAnsi="Arial Black"/>
          <w:color w:val="FF0000"/>
          <w:sz w:val="20"/>
          <w:szCs w:val="20"/>
        </w:rPr>
        <w:t>inconvénients</w:t>
      </w:r>
      <w:r>
        <w:rPr>
          <w:rFonts w:ascii="Arial Black" w:hAnsi="Arial Black"/>
          <w:sz w:val="20"/>
          <w:szCs w:val="20"/>
        </w:rPr>
        <w:t xml:space="preserve"> (= - - - - - - - - - - - - - - - - - - - - - - - - - - - - - - - - </w:t>
      </w:r>
      <w:r>
        <w:rPr>
          <w:rFonts w:ascii="Arial Black" w:hAnsi="Arial Black"/>
          <w:sz w:val="20"/>
          <w:szCs w:val="20"/>
        </w:rPr>
        <w:t>- - - - - - - - - - - - - - - - -) de ce projet.</w:t>
      </w:r>
    </w:p>
    <w:p w:rsidR="006B482A" w:rsidRDefault="009F634B">
      <w:pPr>
        <w:pStyle w:val="Standard"/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</w:pPr>
      <w: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B482A" w:rsidRDefault="009F634B">
      <w:pPr>
        <w:pStyle w:val="Standard"/>
      </w:pPr>
      <w: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B6AEA" w:rsidRDefault="007B6AEA">
      <w:pPr>
        <w:pStyle w:val="Standard"/>
        <w:rPr>
          <w:rFonts w:ascii="Arial Black" w:hAnsi="Arial Black"/>
          <w:b/>
          <w:bCs/>
          <w:color w:val="000000"/>
          <w:sz w:val="28"/>
          <w:szCs w:val="28"/>
          <w:u w:val="single"/>
          <w:shd w:val="clear" w:color="auto" w:fill="FFFF00"/>
        </w:rPr>
      </w:pPr>
    </w:p>
    <w:p w:rsidR="006B482A" w:rsidRDefault="009F634B">
      <w:pPr>
        <w:pStyle w:val="Standard"/>
        <w:rPr>
          <w:rFonts w:ascii="Arial Black" w:hAnsi="Arial Black"/>
          <w:b/>
          <w:bCs/>
          <w:color w:val="000000"/>
          <w:sz w:val="28"/>
          <w:szCs w:val="28"/>
          <w:u w:val="single"/>
          <w:shd w:val="clear" w:color="auto" w:fill="FFFF00"/>
        </w:rPr>
      </w:pPr>
      <w:r>
        <w:rPr>
          <w:rFonts w:ascii="Arial Black" w:hAnsi="Arial Black"/>
          <w:b/>
          <w:bCs/>
          <w:color w:val="000000"/>
          <w:sz w:val="28"/>
          <w:szCs w:val="28"/>
          <w:u w:val="single"/>
          <w:shd w:val="clear" w:color="auto" w:fill="FFFF00"/>
        </w:rPr>
        <w:t>DEUXIEME ETAPE : Création du scénario</w:t>
      </w:r>
    </w:p>
    <w:p w:rsidR="006B482A" w:rsidRDefault="009F634B">
      <w:r>
        <w:rPr>
          <w:rFonts w:ascii="Arial Black" w:hAnsi="Arial Black"/>
          <w:b/>
          <w:bCs/>
          <w:color w:val="000000"/>
          <w:sz w:val="20"/>
          <w:u w:val="single"/>
          <w:shd w:val="clear" w:color="auto" w:fill="FFFF00"/>
        </w:rPr>
        <w:t>PRESENTATION DU</w:t>
      </w:r>
      <w:r>
        <w:rPr>
          <w:rFonts w:ascii="Arial Black" w:hAnsi="Arial Black"/>
          <w:b/>
          <w:bCs/>
          <w:color w:val="000000"/>
          <w:sz w:val="20"/>
          <w:u w:val="single"/>
          <w:shd w:val="clear" w:color="auto" w:fill="FFFF00"/>
        </w:rPr>
        <w:t xml:space="preserve"> SCENARIO 3 : Les nouvelles formes urbaines de Saint-Laurent 2060 : quels logements construire ?</w:t>
      </w:r>
    </w:p>
    <w:p w:rsidR="006B482A" w:rsidRDefault="009F634B">
      <w:pPr>
        <w:pStyle w:val="Standard"/>
      </w:pPr>
      <w:r>
        <w:rPr>
          <w:noProof/>
          <w:lang w:eastAsia="fr-FR" w:bidi="ar-SA"/>
        </w:rPr>
        <w:drawing>
          <wp:anchor distT="0" distB="0" distL="114300" distR="114300" simplePos="0" relativeHeight="25" behindDoc="0" locked="0" layoutInCell="1" allowOverlap="1">
            <wp:simplePos x="0" y="0"/>
            <wp:positionH relativeFrom="margin">
              <wp:posOffset>6693480</wp:posOffset>
            </wp:positionH>
            <wp:positionV relativeFrom="paragraph">
              <wp:posOffset>15120</wp:posOffset>
            </wp:positionV>
            <wp:extent cx="3156120" cy="2072160"/>
            <wp:effectExtent l="0" t="0" r="6180" b="4290"/>
            <wp:wrapNone/>
            <wp:docPr id="49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6120" cy="20721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6B482A" w:rsidRDefault="009F634B">
      <w:pPr>
        <w:pStyle w:val="Standard"/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51" behindDoc="0" locked="0" layoutInCell="1" allowOverlap="1">
                <wp:simplePos x="0" y="0"/>
                <wp:positionH relativeFrom="margin">
                  <wp:posOffset>12240</wp:posOffset>
                </wp:positionH>
                <wp:positionV relativeFrom="paragraph">
                  <wp:posOffset>2616120</wp:posOffset>
                </wp:positionV>
                <wp:extent cx="2354400" cy="277200"/>
                <wp:effectExtent l="0" t="0" r="26850" b="27600"/>
                <wp:wrapNone/>
                <wp:docPr id="50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4400" cy="2772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600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6B482A" w:rsidRDefault="009F634B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Document 1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0"/>
                    </wps:wsp>
                  </a:graphicData>
                </a:graphic>
              </wp:anchor>
            </w:drawing>
          </mc:Choice>
          <mc:Fallback>
            <w:pict>
              <v:rect id="_x0000_s1030" style="position:absolute;margin-left:.95pt;margin-top:206pt;width:185.4pt;height:21.85pt;z-index:5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" fillcolor="#5b9bd5" strokecolor="#41719c" strokeweight=".35mm">
                <v:textbox>
                  <w:txbxContent>
                    <w:p w:rsidR="006B482A" w:rsidRDefault="009F634B">
                      <w:pPr>
                        <w:jc w:val="center"/>
                      </w:pPr>
                      <w:r>
                        <w:rPr>
                          <w:rFonts w:ascii="Arial Black" w:hAnsi="Arial Black"/>
                          <w:sz w:val="20"/>
                          <w:szCs w:val="20"/>
                        </w:rPr>
                        <w:t>Document 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50" behindDoc="0" locked="0" layoutInCell="1" allowOverlap="1">
                <wp:simplePos x="0" y="0"/>
                <wp:positionH relativeFrom="margin">
                  <wp:posOffset>7503120</wp:posOffset>
                </wp:positionH>
                <wp:positionV relativeFrom="paragraph">
                  <wp:posOffset>1910160</wp:posOffset>
                </wp:positionV>
                <wp:extent cx="2328120" cy="304560"/>
                <wp:effectExtent l="0" t="0" r="15030" b="19290"/>
                <wp:wrapNone/>
                <wp:docPr id="51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8120" cy="30456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600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6B482A" w:rsidRDefault="009F634B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Document 2</w:t>
                            </w:r>
                          </w:p>
                          <w:p w:rsidR="006B482A" w:rsidRDefault="009F634B">
                            <w:r>
                              <w:t xml:space="preserve">  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0"/>
                    </wps:wsp>
                  </a:graphicData>
                </a:graphic>
              </wp:anchor>
            </w:drawing>
          </mc:Choice>
          <mc:Fallback>
            <w:pict>
              <v:rect id="_x0000_s1031" style="position:absolute;margin-left:590.8pt;margin-top:150.4pt;width:183.3pt;height:24pt;z-index:5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" fillcolor="#5b9bd5" strokecolor="#41719c" strokeweight=".35mm">
                <v:textbox>
                  <w:txbxContent>
                    <w:p w:rsidR="006B482A" w:rsidRDefault="009F634B">
                      <w:pPr>
                        <w:jc w:val="center"/>
                      </w:pPr>
                      <w:r>
                        <w:rPr>
                          <w:rFonts w:ascii="Arial Black" w:hAnsi="Arial Black"/>
                          <w:sz w:val="20"/>
                          <w:szCs w:val="20"/>
                        </w:rPr>
                        <w:t>Document 2</w:t>
                      </w:r>
                    </w:p>
                    <w:p w:rsidR="006B482A" w:rsidRDefault="009F634B">
                      <w:r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 w:bidi="ar-SA"/>
        </w:rPr>
        <w:drawing>
          <wp:inline distT="0" distB="0" distL="0" distR="0">
            <wp:extent cx="5813280" cy="2926799"/>
            <wp:effectExtent l="0" t="0" r="0" b="6901"/>
            <wp:docPr id="52" name="Imag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3280" cy="29267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B482A" w:rsidRDefault="006B482A">
      <w:pPr>
        <w:pStyle w:val="Standard"/>
      </w:pPr>
    </w:p>
    <w:p w:rsidR="006B482A" w:rsidRDefault="009F634B">
      <w:pPr>
        <w:pStyle w:val="Standard"/>
        <w:numPr>
          <w:ilvl w:val="0"/>
          <w:numId w:val="11"/>
        </w:numPr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Sur la photographie satellite de Saint-Laurent (document 2), localise le paysage du document 1.</w:t>
      </w:r>
    </w:p>
    <w:p w:rsidR="006B482A" w:rsidRDefault="009F634B">
      <w:pPr>
        <w:pStyle w:val="Standard"/>
        <w:numPr>
          <w:ilvl w:val="0"/>
          <w:numId w:val="11"/>
        </w:numPr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 xml:space="preserve">Décris en quelques lignes </w:t>
      </w:r>
      <w:r>
        <w:rPr>
          <w:rFonts w:ascii="Arial Black" w:hAnsi="Arial Black"/>
          <w:sz w:val="20"/>
          <w:szCs w:val="20"/>
        </w:rPr>
        <w:t>ou dessine sur la photographie, à quoi ressemblera – pour ton groupe - ce paysage en 2060.</w:t>
      </w:r>
    </w:p>
    <w:p w:rsidR="006B482A" w:rsidRDefault="009F634B">
      <w:pPr>
        <w:pStyle w:val="Standard"/>
        <w:numPr>
          <w:ilvl w:val="0"/>
          <w:numId w:val="12"/>
        </w:num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Pour développer ta réponse, utilise au moins une caractéristique de chaque domaine vu dans le tableau de l’activité 1.</w:t>
      </w:r>
    </w:p>
    <w:p w:rsidR="006B482A" w:rsidRDefault="009F634B">
      <w:pPr>
        <w:pStyle w:val="Standard"/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</w:pPr>
      <w: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  <w:t>…………………………………………………………………………………………………………………………</w:t>
      </w:r>
      <w: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  <w:t>……………………………………………………………………………..</w:t>
      </w:r>
    </w:p>
    <w:p w:rsidR="006B482A" w:rsidRDefault="009F634B">
      <w:pPr>
        <w:pStyle w:val="Standard"/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</w:pPr>
      <w: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B482A" w:rsidRDefault="009F634B">
      <w:pPr>
        <w:pStyle w:val="Standard"/>
      </w:pPr>
      <w: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B482A" w:rsidRDefault="009F634B">
      <w:pPr>
        <w:pStyle w:val="Standard"/>
      </w:pPr>
      <w: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  <w:t>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  <w:t>………………</w:t>
      </w:r>
    </w:p>
    <w:p w:rsidR="006B482A" w:rsidRDefault="009F634B">
      <w:pPr>
        <w:pStyle w:val="Standard"/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</w:pPr>
      <w: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B482A" w:rsidRDefault="009F634B">
      <w:pPr>
        <w:pStyle w:val="Standard"/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</w:pPr>
      <w: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B482A" w:rsidRDefault="006B482A">
      <w:pPr>
        <w:pStyle w:val="Standard"/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</w:pPr>
    </w:p>
    <w:p w:rsidR="006B482A" w:rsidRDefault="009F634B">
      <w:pPr>
        <w:pStyle w:val="Standard"/>
        <w:numPr>
          <w:ilvl w:val="0"/>
          <w:numId w:val="13"/>
        </w:numPr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Cite et explique deux avantages de ce projet.</w:t>
      </w:r>
    </w:p>
    <w:p w:rsidR="006B482A" w:rsidRDefault="009F634B">
      <w:pPr>
        <w:pStyle w:val="Standard"/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</w:pPr>
      <w: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  <w:t>………………………………………………………………………………………………………………………………</w:t>
      </w:r>
      <w: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  <w:t>…………………………………………………………………………</w:t>
      </w:r>
    </w:p>
    <w:p w:rsidR="006B482A" w:rsidRDefault="009F634B">
      <w:pPr>
        <w:pStyle w:val="Standard"/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</w:pPr>
      <w: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B482A" w:rsidRDefault="006B482A">
      <w:pPr>
        <w:pStyle w:val="Standard"/>
        <w:ind w:left="720"/>
        <w:rPr>
          <w:rFonts w:ascii="Arial Black" w:hAnsi="Arial Black"/>
          <w:sz w:val="20"/>
          <w:szCs w:val="20"/>
        </w:rPr>
      </w:pPr>
    </w:p>
    <w:p w:rsidR="006B482A" w:rsidRDefault="00DA519C" w:rsidP="00DA519C">
      <w:pPr>
        <w:pStyle w:val="Standard"/>
      </w:pPr>
      <w:r>
        <w:rPr>
          <w:rFonts w:ascii="Arial Black" w:hAnsi="Arial Black"/>
          <w:sz w:val="20"/>
          <w:szCs w:val="20"/>
        </w:rPr>
        <w:t xml:space="preserve">2.        </w:t>
      </w:r>
      <w:r w:rsidR="009F634B">
        <w:rPr>
          <w:rFonts w:ascii="Arial Black" w:hAnsi="Arial Black"/>
          <w:sz w:val="20"/>
          <w:szCs w:val="20"/>
        </w:rPr>
        <w:t xml:space="preserve">Cite et explique deux </w:t>
      </w:r>
      <w:r w:rsidR="009F634B">
        <w:rPr>
          <w:rFonts w:ascii="Arial Black" w:hAnsi="Arial Black"/>
          <w:color w:val="FF0000"/>
          <w:sz w:val="20"/>
          <w:szCs w:val="20"/>
        </w:rPr>
        <w:t>inconvénients</w:t>
      </w:r>
      <w:r w:rsidR="009F634B">
        <w:rPr>
          <w:rFonts w:ascii="Arial Black" w:hAnsi="Arial Black"/>
          <w:sz w:val="20"/>
          <w:szCs w:val="20"/>
        </w:rPr>
        <w:t xml:space="preserve"> (= - - - - - - - - - - - - - - - - - - - - - - - - - - - - - - - - - - - - - - - - - - - - - - - - -) de ce projet.</w:t>
      </w:r>
    </w:p>
    <w:p w:rsidR="006B482A" w:rsidRDefault="009F634B">
      <w:pPr>
        <w:pStyle w:val="Standard"/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</w:pPr>
      <w: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B482A" w:rsidRDefault="009F634B">
      <w:pP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</w:pPr>
      <w: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  <w:t>……………………………………………………………………………………………………………………………………………………………………</w:t>
      </w:r>
      <w: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  <w:t>……………………………………</w:t>
      </w:r>
    </w:p>
    <w:p w:rsidR="006B482A" w:rsidRDefault="006B482A">
      <w:pP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</w:pPr>
    </w:p>
    <w:p w:rsidR="006B482A" w:rsidRDefault="009F634B">
      <w:pPr>
        <w:pStyle w:val="Standard"/>
        <w:rPr>
          <w:rFonts w:ascii="Arial Black" w:hAnsi="Arial Black"/>
          <w:b/>
          <w:bCs/>
          <w:color w:val="000000"/>
          <w:sz w:val="28"/>
          <w:szCs w:val="28"/>
          <w:u w:val="single"/>
          <w:shd w:val="clear" w:color="auto" w:fill="FFFF00"/>
        </w:rPr>
      </w:pPr>
      <w:r>
        <w:rPr>
          <w:rFonts w:ascii="Arial Black" w:hAnsi="Arial Black"/>
          <w:b/>
          <w:bCs/>
          <w:color w:val="000000"/>
          <w:sz w:val="28"/>
          <w:szCs w:val="28"/>
          <w:u w:val="single"/>
          <w:shd w:val="clear" w:color="auto" w:fill="FFFF00"/>
        </w:rPr>
        <w:t>DEUXIEME ETAPE : Création du scénario</w:t>
      </w:r>
    </w:p>
    <w:p w:rsidR="006B482A" w:rsidRDefault="009F634B">
      <w:r>
        <w:rPr>
          <w:rFonts w:ascii="Arial Black" w:hAnsi="Arial Black"/>
          <w:b/>
          <w:bCs/>
          <w:color w:val="000000"/>
          <w:sz w:val="20"/>
          <w:u w:val="single"/>
          <w:shd w:val="clear" w:color="auto" w:fill="FFFF00"/>
        </w:rPr>
        <w:t xml:space="preserve">PRESENTATION DU SCENARIO 4 : Les berges du Maroni et de la </w:t>
      </w:r>
      <w:proofErr w:type="spellStart"/>
      <w:r>
        <w:rPr>
          <w:rFonts w:ascii="Arial Black" w:hAnsi="Arial Black"/>
          <w:b/>
          <w:bCs/>
          <w:color w:val="000000"/>
          <w:sz w:val="20"/>
          <w:u w:val="single"/>
          <w:shd w:val="clear" w:color="auto" w:fill="FFFF00"/>
        </w:rPr>
        <w:t>Balaté</w:t>
      </w:r>
      <w:proofErr w:type="spellEnd"/>
      <w:r>
        <w:rPr>
          <w:rFonts w:ascii="Arial Black" w:hAnsi="Arial Black"/>
          <w:b/>
          <w:bCs/>
          <w:color w:val="000000"/>
          <w:sz w:val="20"/>
          <w:u w:val="single"/>
          <w:shd w:val="clear" w:color="auto" w:fill="FFFF00"/>
        </w:rPr>
        <w:t xml:space="preserve"> à Saint-Laurent en 2060 : quels aménagements construire ?</w:t>
      </w:r>
    </w:p>
    <w:p w:rsidR="006B482A" w:rsidRDefault="009F634B">
      <w:pPr>
        <w:pStyle w:val="Standard"/>
      </w:pPr>
      <w:r>
        <w:rPr>
          <w:noProof/>
          <w:lang w:eastAsia="fr-FR" w:bidi="ar-SA"/>
        </w:rPr>
        <w:drawing>
          <wp:anchor distT="0" distB="0" distL="114300" distR="114300" simplePos="0" relativeHeight="48" behindDoc="0" locked="0" layoutInCell="1" allowOverlap="1">
            <wp:simplePos x="0" y="0"/>
            <wp:positionH relativeFrom="margin">
              <wp:posOffset>6693480</wp:posOffset>
            </wp:positionH>
            <wp:positionV relativeFrom="paragraph">
              <wp:posOffset>15120</wp:posOffset>
            </wp:positionV>
            <wp:extent cx="3156120" cy="2072160"/>
            <wp:effectExtent l="0" t="0" r="6180" b="4290"/>
            <wp:wrapNone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6120" cy="20721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6B482A" w:rsidRDefault="009F634B">
      <w:pPr>
        <w:pStyle w:val="Standard"/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53" behindDoc="0" locked="0" layoutInCell="1" allowOverlap="1">
                <wp:simplePos x="0" y="0"/>
                <wp:positionH relativeFrom="margin">
                  <wp:posOffset>7534800</wp:posOffset>
                </wp:positionH>
                <wp:positionV relativeFrom="paragraph">
                  <wp:posOffset>1913760</wp:posOffset>
                </wp:positionV>
                <wp:extent cx="2328120" cy="304560"/>
                <wp:effectExtent l="0" t="0" r="15030" b="19290"/>
                <wp:wrapNone/>
                <wp:docPr id="54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8120" cy="30456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600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6B482A" w:rsidRDefault="009F634B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Document 2</w:t>
                            </w:r>
                          </w:p>
                          <w:p w:rsidR="006B482A" w:rsidRDefault="009F634B">
                            <w:r>
                              <w:t xml:space="preserve">  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0"/>
                    </wps:wsp>
                  </a:graphicData>
                </a:graphic>
              </wp:anchor>
            </w:drawing>
          </mc:Choice>
          <mc:Fallback>
            <w:pict>
              <v:rect id="_x0000_s1032" style="position:absolute;margin-left:593.3pt;margin-top:150.7pt;width:183.3pt;height:24pt;z-index:53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" fillcolor="#5b9bd5" strokecolor="#41719c" strokeweight=".35mm">
                <v:textbox>
                  <w:txbxContent>
                    <w:p w:rsidR="006B482A" w:rsidRDefault="009F634B">
                      <w:pPr>
                        <w:jc w:val="center"/>
                      </w:pPr>
                      <w:r>
                        <w:rPr>
                          <w:rFonts w:ascii="Arial Black" w:hAnsi="Arial Black"/>
                          <w:sz w:val="20"/>
                          <w:szCs w:val="20"/>
                        </w:rPr>
                        <w:t>Document 2</w:t>
                      </w:r>
                    </w:p>
                    <w:p w:rsidR="006B482A" w:rsidRDefault="009F634B">
                      <w:r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2319480</wp:posOffset>
                </wp:positionV>
                <wp:extent cx="2354400" cy="277200"/>
                <wp:effectExtent l="0" t="0" r="26850" b="27600"/>
                <wp:wrapNone/>
                <wp:docPr id="5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4400" cy="2772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600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6B482A" w:rsidRDefault="009F634B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Document 1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0"/>
                    </wps:wsp>
                  </a:graphicData>
                </a:graphic>
              </wp:anchor>
            </w:drawing>
          </mc:Choice>
          <mc:Fallback>
            <w:pict>
              <v:rect id="_x0000_s1033" style="position:absolute;margin-left:0;margin-top:182.65pt;width:185.4pt;height:21.85pt;z-index: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" fillcolor="#5b9bd5" strokecolor="#41719c" strokeweight=".35mm">
                <v:textbox>
                  <w:txbxContent>
                    <w:p w:rsidR="006B482A" w:rsidRDefault="009F634B">
                      <w:pPr>
                        <w:jc w:val="center"/>
                      </w:pPr>
                      <w:r>
                        <w:rPr>
                          <w:rFonts w:ascii="Arial Black" w:hAnsi="Arial Black"/>
                          <w:sz w:val="20"/>
                          <w:szCs w:val="20"/>
                        </w:rPr>
                        <w:t>Document 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 Black" w:hAnsi="Arial Black"/>
          <w:b/>
          <w:bCs/>
          <w:noProof/>
          <w:color w:val="000000"/>
          <w:sz w:val="20"/>
          <w:shd w:val="clear" w:color="auto" w:fill="FFFF00"/>
          <w:lang w:eastAsia="fr-FR" w:bidi="ar-SA"/>
        </w:rPr>
        <w:drawing>
          <wp:inline distT="0" distB="0" distL="0" distR="0">
            <wp:extent cx="6502319" cy="2604240"/>
            <wp:effectExtent l="0" t="0" r="0" b="5610"/>
            <wp:docPr id="56" name="Imag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2319" cy="26042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B482A" w:rsidRDefault="006B482A">
      <w:pPr>
        <w:pStyle w:val="Standard"/>
        <w:rPr>
          <w:rFonts w:ascii="Arial Black" w:hAnsi="Arial Black"/>
          <w:b/>
          <w:bCs/>
          <w:color w:val="000000"/>
          <w:sz w:val="20"/>
          <w:shd w:val="clear" w:color="auto" w:fill="FFFF00"/>
        </w:rPr>
      </w:pPr>
    </w:p>
    <w:p w:rsidR="006B482A" w:rsidRDefault="009F634B">
      <w:pPr>
        <w:pStyle w:val="Standard"/>
        <w:numPr>
          <w:ilvl w:val="0"/>
          <w:numId w:val="15"/>
        </w:numPr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 xml:space="preserve">Sur la photographie satellite de </w:t>
      </w:r>
      <w:r>
        <w:rPr>
          <w:rFonts w:ascii="Arial Black" w:hAnsi="Arial Black"/>
          <w:sz w:val="20"/>
          <w:szCs w:val="20"/>
        </w:rPr>
        <w:t>Saint-Laurent (document 2), localise le paysage du document 1.</w:t>
      </w:r>
    </w:p>
    <w:p w:rsidR="006B482A" w:rsidRDefault="009F634B">
      <w:pPr>
        <w:pStyle w:val="Standard"/>
        <w:numPr>
          <w:ilvl w:val="0"/>
          <w:numId w:val="15"/>
        </w:numPr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Décris en quelques lignes ou dessine sur la photographie, à quoi ressemblera – pour ton groupe - ce paysage en 2060.</w:t>
      </w:r>
    </w:p>
    <w:p w:rsidR="006B482A" w:rsidRDefault="009F634B">
      <w:pPr>
        <w:pStyle w:val="Standard"/>
        <w:numPr>
          <w:ilvl w:val="0"/>
          <w:numId w:val="16"/>
        </w:num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Pour développer ta réponse, utilise au moins une caractéristique de chaque d</w:t>
      </w:r>
      <w:r>
        <w:rPr>
          <w:rFonts w:ascii="Arial" w:hAnsi="Arial" w:cs="Arial"/>
          <w:i/>
          <w:sz w:val="20"/>
          <w:szCs w:val="20"/>
        </w:rPr>
        <w:t>omaine vu dans le tableau de l’activité 1.</w:t>
      </w:r>
    </w:p>
    <w:p w:rsidR="006B482A" w:rsidRDefault="009F634B">
      <w:pPr>
        <w:pStyle w:val="Standard"/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</w:pPr>
      <w: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  <w:t>………………………………………………………………………………………………………………………………………………………………………………………………………..</w:t>
      </w:r>
    </w:p>
    <w:p w:rsidR="006B482A" w:rsidRDefault="009F634B">
      <w:pPr>
        <w:pStyle w:val="Standard"/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</w:pPr>
      <w: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B482A" w:rsidRDefault="009F634B">
      <w:pPr>
        <w:pStyle w:val="Standard"/>
      </w:pPr>
      <w: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  <w:t>…………………………………………………………………………………………………………………………………………………………</w:t>
      </w:r>
      <w: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  <w:t>………………………………………………</w:t>
      </w:r>
    </w:p>
    <w:p w:rsidR="006B482A" w:rsidRDefault="009F634B">
      <w:pPr>
        <w:pStyle w:val="Standard"/>
      </w:pPr>
      <w: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B482A" w:rsidRDefault="009F634B">
      <w:pPr>
        <w:pStyle w:val="Standard"/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</w:pPr>
      <w: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B482A" w:rsidRDefault="009F634B">
      <w:pPr>
        <w:pStyle w:val="Standard"/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</w:pPr>
      <w: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B482A" w:rsidRDefault="006B482A">
      <w:pPr>
        <w:pStyle w:val="Standard"/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</w:pPr>
    </w:p>
    <w:p w:rsidR="006B482A" w:rsidRDefault="009F634B">
      <w:pPr>
        <w:pStyle w:val="Standard"/>
        <w:numPr>
          <w:ilvl w:val="0"/>
          <w:numId w:val="17"/>
        </w:numPr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 xml:space="preserve">Cite </w:t>
      </w:r>
      <w:r>
        <w:rPr>
          <w:rFonts w:ascii="Arial Black" w:hAnsi="Arial Black"/>
          <w:sz w:val="20"/>
          <w:szCs w:val="20"/>
        </w:rPr>
        <w:t>et explique deux avantages de ce projet.</w:t>
      </w:r>
    </w:p>
    <w:p w:rsidR="006B482A" w:rsidRDefault="009F634B">
      <w:pPr>
        <w:pStyle w:val="Standard"/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</w:pPr>
      <w: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B482A" w:rsidRDefault="009F634B">
      <w:pPr>
        <w:pStyle w:val="Standard"/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</w:pPr>
      <w: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B482A" w:rsidRDefault="006B482A">
      <w:pPr>
        <w:pStyle w:val="Standard"/>
        <w:ind w:left="720"/>
        <w:rPr>
          <w:rFonts w:ascii="Arial Black" w:hAnsi="Arial Black"/>
          <w:sz w:val="20"/>
          <w:szCs w:val="20"/>
        </w:rPr>
      </w:pPr>
    </w:p>
    <w:p w:rsidR="006B482A" w:rsidRDefault="009F634B">
      <w:pPr>
        <w:pStyle w:val="Standard"/>
        <w:numPr>
          <w:ilvl w:val="0"/>
          <w:numId w:val="15"/>
        </w:numPr>
      </w:pPr>
      <w:r>
        <w:rPr>
          <w:rFonts w:ascii="Arial Black" w:hAnsi="Arial Black"/>
          <w:sz w:val="20"/>
          <w:szCs w:val="20"/>
        </w:rPr>
        <w:t xml:space="preserve">Cite et explique deux </w:t>
      </w:r>
      <w:r>
        <w:rPr>
          <w:rFonts w:ascii="Arial Black" w:hAnsi="Arial Black"/>
          <w:color w:val="FF0000"/>
          <w:sz w:val="20"/>
          <w:szCs w:val="20"/>
        </w:rPr>
        <w:t xml:space="preserve">inconvénients </w:t>
      </w:r>
      <w:r>
        <w:rPr>
          <w:rFonts w:ascii="Arial Black" w:hAnsi="Arial Black"/>
          <w:sz w:val="20"/>
          <w:szCs w:val="20"/>
        </w:rPr>
        <w:t>(= - - - - - - - - - - -</w:t>
      </w:r>
      <w:r>
        <w:rPr>
          <w:rFonts w:ascii="Arial Black" w:hAnsi="Arial Black"/>
          <w:sz w:val="20"/>
          <w:szCs w:val="20"/>
        </w:rPr>
        <w:t xml:space="preserve"> - - - - - - - - - - - - - - - - - - - - - - - - - - - - - - - - - - - - - -) de ce projet.</w:t>
      </w:r>
    </w:p>
    <w:p w:rsidR="006B482A" w:rsidRDefault="009F634B">
      <w:pPr>
        <w:pStyle w:val="Standard"/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</w:pPr>
      <w: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B482A" w:rsidRDefault="009F634B">
      <w:pP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  <w:sectPr w:rsidR="006B482A">
          <w:footerReference w:type="default" r:id="rId13"/>
          <w:pgSz w:w="16838" w:h="11906" w:orient="landscape"/>
          <w:pgMar w:top="0" w:right="454" w:bottom="454" w:left="510" w:header="720" w:footer="227" w:gutter="0"/>
          <w:cols w:space="720"/>
        </w:sectPr>
      </w:pPr>
      <w:r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  <w:t>………………………………………………………………………………………………………………………</w:t>
      </w:r>
      <w:r w:rsidR="00DA519C">
        <w:rPr>
          <w:rFonts w:ascii="Arial Black" w:eastAsia="Calibri" w:hAnsi="Arial Black" w:cs="Times New Roman"/>
          <w:kern w:val="0"/>
          <w:sz w:val="20"/>
          <w:szCs w:val="20"/>
          <w:lang w:eastAsia="en-US" w:bidi="ar-SA"/>
        </w:rPr>
        <w:t>………………………………………………………………………………...</w:t>
      </w:r>
    </w:p>
    <w:p w:rsidR="006B482A" w:rsidRDefault="006B482A">
      <w:pPr>
        <w:rPr>
          <w:rFonts w:ascii="Arial Black" w:hAnsi="Arial Black"/>
        </w:rPr>
      </w:pPr>
    </w:p>
    <w:sectPr w:rsidR="006B482A">
      <w:footerReference w:type="default" r:id="rId14"/>
      <w:pgSz w:w="11906" w:h="16838"/>
      <w:pgMar w:top="720" w:right="284" w:bottom="454" w:left="45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634B" w:rsidRDefault="009F634B">
      <w:r>
        <w:separator/>
      </w:r>
    </w:p>
  </w:endnote>
  <w:endnote w:type="continuationSeparator" w:id="0">
    <w:p w:rsidR="009F634B" w:rsidRDefault="009F63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8051"/>
      <w:gridCol w:w="8053"/>
    </w:tblGrid>
    <w:tr w:rsidR="00C70933">
      <w:tblPrEx>
        <w:tblCellMar>
          <w:top w:w="0" w:type="dxa"/>
          <w:bottom w:w="0" w:type="dxa"/>
        </w:tblCellMar>
      </w:tblPrEx>
      <w:tc>
        <w:tcPr>
          <w:tcW w:w="7936" w:type="dxa"/>
          <w:shd w:val="clear" w:color="auto" w:fill="5B9BD5"/>
          <w:tcMar>
            <w:top w:w="0" w:type="dxa"/>
            <w:left w:w="115" w:type="dxa"/>
            <w:bottom w:w="0" w:type="dxa"/>
            <w:right w:w="115" w:type="dxa"/>
          </w:tcMar>
        </w:tcPr>
        <w:p w:rsidR="00C70933" w:rsidRDefault="009F634B">
          <w:pPr>
            <w:pStyle w:val="Pieddepage"/>
            <w:spacing w:before="80" w:after="80"/>
          </w:pPr>
          <w:r>
            <w:rPr>
              <w:caps/>
              <w:color w:val="FFFFFF"/>
              <w:sz w:val="18"/>
              <w:szCs w:val="18"/>
            </w:rPr>
            <w:t>Habiter la ville de demain – 6EME - 2016-2017</w:t>
          </w:r>
        </w:p>
      </w:tc>
      <w:tc>
        <w:tcPr>
          <w:tcW w:w="7938" w:type="dxa"/>
          <w:shd w:val="clear" w:color="auto" w:fill="5B9BD5"/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:rsidR="00C70933" w:rsidRDefault="009F634B">
          <w:pPr>
            <w:pStyle w:val="Pieddepage"/>
            <w:spacing w:before="80" w:after="80"/>
            <w:jc w:val="center"/>
            <w:rPr>
              <w:caps/>
              <w:color w:val="FFFFFF"/>
              <w:sz w:val="18"/>
              <w:szCs w:val="18"/>
            </w:rPr>
          </w:pPr>
        </w:p>
      </w:tc>
    </w:tr>
  </w:tbl>
  <w:p w:rsidR="00C70933" w:rsidRDefault="009F634B">
    <w:pPr>
      <w:pStyle w:val="Pieddepage"/>
      <w:rPr>
        <w:i/>
        <w:color w:val="7030A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933" w:rsidRPr="00DA519C" w:rsidRDefault="009F634B" w:rsidP="00DA519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634B" w:rsidRDefault="009F634B">
      <w:r>
        <w:rPr>
          <w:color w:val="000000"/>
        </w:rPr>
        <w:separator/>
      </w:r>
    </w:p>
  </w:footnote>
  <w:footnote w:type="continuationSeparator" w:id="0">
    <w:p w:rsidR="009F634B" w:rsidRDefault="009F63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4221A"/>
    <w:multiLevelType w:val="multilevel"/>
    <w:tmpl w:val="0832BB34"/>
    <w:lvl w:ilvl="0">
      <w:start w:val="2"/>
      <w:numFmt w:val="decimal"/>
      <w:lvlText w:val="%1."/>
      <w:lvlJc w:val="left"/>
      <w:rPr>
        <w:rFonts w:ascii="Arial Black" w:hAnsi="Arial Black"/>
        <w:sz w:val="2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">
    <w:nsid w:val="1C1E6E14"/>
    <w:multiLevelType w:val="multilevel"/>
    <w:tmpl w:val="833AEA92"/>
    <w:lvl w:ilvl="0">
      <w:start w:val="1"/>
      <w:numFmt w:val="decimal"/>
      <w:lvlText w:val="%1."/>
      <w:lvlJc w:val="left"/>
      <w:rPr>
        <w:b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">
    <w:nsid w:val="28091062"/>
    <w:multiLevelType w:val="multilevel"/>
    <w:tmpl w:val="60E49AB6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">
    <w:nsid w:val="324256C4"/>
    <w:multiLevelType w:val="multilevel"/>
    <w:tmpl w:val="C3201808"/>
    <w:lvl w:ilvl="0">
      <w:numFmt w:val="bullet"/>
      <w:lvlText w:val=""/>
      <w:lvlJc w:val="left"/>
      <w:rPr>
        <w:rFonts w:ascii="Wingdings" w:eastAsia="SimSun" w:hAnsi="Wingdings" w:cs="Lucida San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">
    <w:nsid w:val="330D3EE2"/>
    <w:multiLevelType w:val="multilevel"/>
    <w:tmpl w:val="378A201E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5">
    <w:nsid w:val="3DCD2331"/>
    <w:multiLevelType w:val="multilevel"/>
    <w:tmpl w:val="B37E71C0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6">
    <w:nsid w:val="4C8139A1"/>
    <w:multiLevelType w:val="multilevel"/>
    <w:tmpl w:val="93AEEBE0"/>
    <w:lvl w:ilvl="0">
      <w:start w:val="1"/>
      <w:numFmt w:val="decimal"/>
      <w:lvlText w:val="%1"/>
      <w:lvlJc w:val="left"/>
      <w:rPr>
        <w:b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7">
    <w:nsid w:val="5DD56D69"/>
    <w:multiLevelType w:val="multilevel"/>
    <w:tmpl w:val="1E4A5D28"/>
    <w:lvl w:ilvl="0">
      <w:start w:val="1"/>
      <w:numFmt w:val="decimal"/>
      <w:lvlText w:val="%1."/>
      <w:lvlJc w:val="left"/>
      <w:rPr>
        <w:b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3"/>
    <w:lvlOverride w:ilvl="0"/>
  </w:num>
  <w:num w:numId="7">
    <w:abstractNumId w:val="1"/>
    <w:lvlOverride w:ilvl="0">
      <w:startOverride w:val="1"/>
    </w:lvlOverride>
  </w:num>
  <w:num w:numId="8">
    <w:abstractNumId w:val="7"/>
  </w:num>
  <w:num w:numId="9">
    <w:abstractNumId w:val="3"/>
    <w:lvlOverride w:ilvl="0"/>
  </w:num>
  <w:num w:numId="10">
    <w:abstractNumId w:val="7"/>
    <w:lvlOverride w:ilvl="0">
      <w:startOverride w:val="1"/>
    </w:lvlOverride>
  </w:num>
  <w:num w:numId="11">
    <w:abstractNumId w:val="4"/>
  </w:num>
  <w:num w:numId="12">
    <w:abstractNumId w:val="3"/>
    <w:lvlOverride w:ilvl="0"/>
  </w:num>
  <w:num w:numId="13">
    <w:abstractNumId w:val="4"/>
    <w:lvlOverride w:ilvl="0">
      <w:startOverride w:val="1"/>
    </w:lvlOverride>
  </w:num>
  <w:num w:numId="14">
    <w:abstractNumId w:val="1"/>
    <w:lvlOverride w:ilvl="0">
      <w:startOverride w:val="1"/>
    </w:lvlOverride>
  </w:num>
  <w:num w:numId="15">
    <w:abstractNumId w:val="6"/>
  </w:num>
  <w:num w:numId="16">
    <w:abstractNumId w:val="3"/>
    <w:lvlOverride w:ilvl="0"/>
  </w:num>
  <w:num w:numId="17">
    <w:abstractNumId w:val="6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B482A"/>
    <w:rsid w:val="006B482A"/>
    <w:rsid w:val="007B6AEA"/>
    <w:rsid w:val="009F634B"/>
    <w:rsid w:val="00DA5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fr-FR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widowControl w:val="0"/>
      <w:suppressAutoHyphens/>
      <w:spacing w:after="0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spacing w:after="0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Paragraphedeliste">
    <w:name w:val="List Paragraph"/>
    <w:basedOn w:val="Normal"/>
    <w:pPr>
      <w:ind w:left="720"/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NormalWeb">
    <w:name w:val="Normal (Web)"/>
    <w:basedOn w:val="Normal"/>
    <w:pPr>
      <w:widowControl/>
      <w:suppressAutoHyphens w:val="0"/>
      <w:spacing w:before="100" w:after="100"/>
      <w:textAlignment w:val="auto"/>
    </w:pPr>
    <w:rPr>
      <w:rFonts w:eastAsia="Times New Roman" w:cs="Times New Roman"/>
      <w:kern w:val="0"/>
      <w:lang w:eastAsia="fr-FR" w:bidi="ar-SA"/>
    </w:r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En-tteCar">
    <w:name w:val="En-tête Car"/>
    <w:basedOn w:val="Policepardfaut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character" w:customStyle="1" w:styleId="PieddepageCar">
    <w:name w:val="Pied de page Car"/>
    <w:basedOn w:val="Policepardfaut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character" w:styleId="Lienhypertexte">
    <w:name w:val="Hyperlink"/>
    <w:basedOn w:val="Policepardfaut"/>
    <w:rPr>
      <w:color w:val="0563C1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B6AEA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6AEA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fr-FR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widowControl w:val="0"/>
      <w:suppressAutoHyphens/>
      <w:spacing w:after="0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spacing w:after="0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Paragraphedeliste">
    <w:name w:val="List Paragraph"/>
    <w:basedOn w:val="Normal"/>
    <w:pPr>
      <w:ind w:left="720"/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NormalWeb">
    <w:name w:val="Normal (Web)"/>
    <w:basedOn w:val="Normal"/>
    <w:pPr>
      <w:widowControl/>
      <w:suppressAutoHyphens w:val="0"/>
      <w:spacing w:before="100" w:after="100"/>
      <w:textAlignment w:val="auto"/>
    </w:pPr>
    <w:rPr>
      <w:rFonts w:eastAsia="Times New Roman" w:cs="Times New Roman"/>
      <w:kern w:val="0"/>
      <w:lang w:eastAsia="fr-FR" w:bidi="ar-SA"/>
    </w:r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En-tteCar">
    <w:name w:val="En-tête Car"/>
    <w:basedOn w:val="Policepardfaut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character" w:customStyle="1" w:styleId="PieddepageCar">
    <w:name w:val="Pied de page Car"/>
    <w:basedOn w:val="Policepardfaut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character" w:styleId="Lienhypertexte">
    <w:name w:val="Hyperlink"/>
    <w:basedOn w:val="Policepardfaut"/>
    <w:rPr>
      <w:color w:val="0563C1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B6AEA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6AEA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../../Downloads/fiches%20&#233;l&#232;ves.odt/Norma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904</Words>
  <Characters>4974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Habiter la ville de demain – 6EME - 2016-2017</vt:lpstr>
    </vt:vector>
  </TitlesOfParts>
  <Company/>
  <LinksUpToDate>false</LinksUpToDate>
  <CharactersWithSpaces>5867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Habiter la ville de demain – 6EME - 2016-2017</dc:title>
  <dc:creator>Anne-Laure</dc:creator>
  <cp:lastModifiedBy>User</cp:lastModifiedBy>
  <cp:revision>2</cp:revision>
  <cp:lastPrinted>2016-04-14T01:37:00Z</cp:lastPrinted>
  <dcterms:created xsi:type="dcterms:W3CDTF">2016-05-28T18:04:00Z</dcterms:created>
  <dcterms:modified xsi:type="dcterms:W3CDTF">2016-05-29T10:06:00Z</dcterms:modified>
</cp:coreProperties>
</file>